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964BC" w14:textId="5F3503BC" w:rsidR="005333F7" w:rsidRPr="009417C5" w:rsidRDefault="00447D1F" w:rsidP="00447D1F">
      <w:pPr>
        <w:keepNext/>
        <w:keepLines/>
        <w:pBdr>
          <w:bottom w:val="single" w:sz="4" w:space="1" w:color="405C69"/>
        </w:pBdr>
        <w:spacing w:before="120" w:after="120"/>
        <w:outlineLvl w:val="0"/>
        <w:rPr>
          <w:rFonts w:eastAsiaTheme="majorEastAsia" w:cs="Times New Roman (Headings CS)"/>
          <w:b/>
          <w:bCs/>
          <w:caps/>
          <w:color w:val="025F80"/>
          <w:sz w:val="42"/>
          <w:szCs w:val="42"/>
        </w:rPr>
      </w:pPr>
      <w:r>
        <w:rPr>
          <w:rFonts w:eastAsiaTheme="majorEastAsia" w:cs="Times New Roman (Headings CS)"/>
          <w:b/>
          <w:bCs/>
          <w:caps/>
          <w:color w:val="025F80"/>
          <w:sz w:val="42"/>
          <w:szCs w:val="42"/>
        </w:rPr>
        <w:t>Corrective Action Incomplete LEtter</w:t>
      </w:r>
    </w:p>
    <w:p w14:paraId="341A362C" w14:textId="77777777" w:rsidR="005333F7" w:rsidRDefault="005333F7" w:rsidP="005333F7">
      <w:pPr>
        <w:spacing w:after="0" w:line="240" w:lineRule="auto"/>
        <w:jc w:val="left"/>
      </w:pPr>
    </w:p>
    <w:p w14:paraId="6C9D0076" w14:textId="77777777" w:rsidR="00447D1F" w:rsidRDefault="00447D1F" w:rsidP="00447D1F">
      <w:pPr>
        <w:spacing w:after="0" w:line="240" w:lineRule="auto"/>
        <w:jc w:val="left"/>
      </w:pPr>
      <w:bookmarkStart w:id="0" w:name="_Appendix_B:_Roles"/>
      <w:bookmarkEnd w:id="0"/>
      <w:r>
        <w:t>(MONTH) (DAY), (YEAR)</w:t>
      </w:r>
    </w:p>
    <w:p w14:paraId="5E279DD6" w14:textId="77777777" w:rsidR="00447D1F" w:rsidRDefault="00447D1F" w:rsidP="00447D1F">
      <w:pPr>
        <w:spacing w:after="0" w:line="240" w:lineRule="auto"/>
        <w:jc w:val="left"/>
      </w:pPr>
    </w:p>
    <w:p w14:paraId="30DEF508" w14:textId="77777777" w:rsidR="00447D1F" w:rsidRDefault="00447D1F" w:rsidP="00447D1F">
      <w:pPr>
        <w:spacing w:after="0" w:line="240" w:lineRule="auto"/>
        <w:jc w:val="left"/>
      </w:pPr>
    </w:p>
    <w:p w14:paraId="746B0906" w14:textId="77777777" w:rsidR="00447D1F" w:rsidRDefault="00447D1F" w:rsidP="00447D1F">
      <w:pPr>
        <w:spacing w:after="0" w:line="240" w:lineRule="auto"/>
        <w:jc w:val="left"/>
      </w:pPr>
      <w:r>
        <w:t>Recipient Name</w:t>
      </w:r>
    </w:p>
    <w:p w14:paraId="49461235" w14:textId="77777777" w:rsidR="00447D1F" w:rsidRDefault="00447D1F" w:rsidP="00447D1F">
      <w:pPr>
        <w:spacing w:after="0" w:line="240" w:lineRule="auto"/>
        <w:jc w:val="left"/>
      </w:pPr>
      <w:r>
        <w:t>Recipient Organization</w:t>
      </w:r>
    </w:p>
    <w:p w14:paraId="20354BCE" w14:textId="77777777" w:rsidR="00447D1F" w:rsidRDefault="00447D1F" w:rsidP="00447D1F">
      <w:pPr>
        <w:spacing w:after="0" w:line="240" w:lineRule="auto"/>
        <w:jc w:val="left"/>
      </w:pPr>
      <w:r>
        <w:t>Organization Address Line 1</w:t>
      </w:r>
    </w:p>
    <w:p w14:paraId="37A9DB6E" w14:textId="77777777" w:rsidR="00447D1F" w:rsidRDefault="00447D1F" w:rsidP="00447D1F">
      <w:pPr>
        <w:spacing w:after="0" w:line="240" w:lineRule="auto"/>
        <w:jc w:val="left"/>
      </w:pPr>
      <w:r>
        <w:t xml:space="preserve">Organization Address Line 2 </w:t>
      </w:r>
    </w:p>
    <w:p w14:paraId="0A53CA47" w14:textId="77777777" w:rsidR="00447D1F" w:rsidRDefault="00447D1F" w:rsidP="00447D1F">
      <w:pPr>
        <w:spacing w:after="0" w:line="240" w:lineRule="auto"/>
        <w:jc w:val="left"/>
      </w:pPr>
    </w:p>
    <w:p w14:paraId="4B83CBED" w14:textId="77777777" w:rsidR="00447D1F" w:rsidRDefault="00447D1F" w:rsidP="00447D1F">
      <w:pPr>
        <w:spacing w:after="0" w:line="240" w:lineRule="auto"/>
        <w:jc w:val="left"/>
      </w:pPr>
    </w:p>
    <w:p w14:paraId="1A331D8A" w14:textId="77777777" w:rsidR="00447D1F" w:rsidRDefault="00447D1F" w:rsidP="00447D1F">
      <w:pPr>
        <w:spacing w:after="0" w:line="240" w:lineRule="auto"/>
        <w:jc w:val="left"/>
      </w:pPr>
      <w:r>
        <w:t>Dear XXX (Recipient Name):</w:t>
      </w:r>
    </w:p>
    <w:p w14:paraId="3600F3D3" w14:textId="77777777" w:rsidR="005333F7" w:rsidRDefault="005333F7" w:rsidP="005333F7">
      <w:pPr>
        <w:spacing w:after="0" w:line="240" w:lineRule="auto"/>
        <w:jc w:val="left"/>
      </w:pPr>
    </w:p>
    <w:p w14:paraId="5D96C46F" w14:textId="3872F3EC" w:rsidR="00447D1F" w:rsidRDefault="00447D1F" w:rsidP="005333F7">
      <w:pPr>
        <w:spacing w:after="0" w:line="240" w:lineRule="auto"/>
        <w:jc w:val="left"/>
      </w:pPr>
      <w:r>
        <w:t>In accordance with the Code of Federal Regulations, OMB Circulars, program guidance, and the terms and conditions for</w:t>
      </w:r>
      <w:r w:rsidR="00F973C4">
        <w:t xml:space="preserve"> funds awarded for Unite</w:t>
      </w:r>
      <w:r>
        <w:t>d States Department of Housing and Urban Development (HUD) Community Development Block Grant – Disaster Recovery (CDBG-</w:t>
      </w:r>
      <w:r w:rsidR="00AB4CA2">
        <w:t>DR) grant</w:t>
      </w:r>
      <w:r>
        <w:t xml:space="preserve"> programs, administered by the State of Nebraska Department of Economic Development (DED</w:t>
      </w:r>
      <w:r w:rsidR="00F973C4">
        <w:t xml:space="preserve">); a </w:t>
      </w:r>
      <w:r w:rsidR="00F973C4" w:rsidRPr="003A6291">
        <w:rPr>
          <w:b/>
          <w:bCs/>
        </w:rPr>
        <w:t>(Desktop OR On-Site)</w:t>
      </w:r>
      <w:r w:rsidR="00F973C4">
        <w:t xml:space="preserve"> monitoring review weas conducted on </w:t>
      </w:r>
      <w:r w:rsidR="00F973C4" w:rsidRPr="003A6291">
        <w:rPr>
          <w:b/>
          <w:bCs/>
        </w:rPr>
        <w:t>(Month) (Date), (Year).</w:t>
      </w:r>
      <w:r w:rsidR="00F973C4">
        <w:t xml:space="preserve"> </w:t>
      </w:r>
    </w:p>
    <w:p w14:paraId="7BFACDE8" w14:textId="77777777" w:rsidR="00F973C4" w:rsidRDefault="00F973C4" w:rsidP="005333F7">
      <w:pPr>
        <w:spacing w:after="0" w:line="240" w:lineRule="auto"/>
        <w:jc w:val="left"/>
      </w:pPr>
    </w:p>
    <w:p w14:paraId="5FBA3996" w14:textId="77777777" w:rsidR="00F973C4" w:rsidRDefault="00F973C4" w:rsidP="005333F7">
      <w:pPr>
        <w:spacing w:after="0" w:line="240" w:lineRule="auto"/>
        <w:jc w:val="left"/>
      </w:pPr>
      <w:r>
        <w:t xml:space="preserve">During the review the following corrective actions were found and detailed to within the </w:t>
      </w:r>
      <w:r>
        <w:rPr>
          <w:b/>
          <w:bCs/>
          <w:i/>
          <w:iCs/>
        </w:rPr>
        <w:t>Corrective Action Letter</w:t>
      </w:r>
      <w:r>
        <w:t xml:space="preserve"> sent on </w:t>
      </w:r>
      <w:r w:rsidRPr="003A6291">
        <w:rPr>
          <w:b/>
          <w:bCs/>
        </w:rPr>
        <w:t>(Month) (Date), (Year).</w:t>
      </w:r>
      <w:r>
        <w:t xml:space="preserve"> </w:t>
      </w:r>
    </w:p>
    <w:p w14:paraId="06401686" w14:textId="77777777" w:rsidR="00F973C4" w:rsidRDefault="00F973C4" w:rsidP="005333F7">
      <w:pPr>
        <w:spacing w:after="0" w:line="240" w:lineRule="auto"/>
        <w:jc w:val="left"/>
      </w:pPr>
    </w:p>
    <w:p w14:paraId="63ACBCCA" w14:textId="77777777" w:rsidR="00F973C4" w:rsidRPr="00F973C4" w:rsidRDefault="00F973C4" w:rsidP="00F973C4">
      <w:pPr>
        <w:pStyle w:val="BulletList"/>
      </w:pPr>
      <w:r>
        <w:rPr>
          <w:b/>
          <w:bCs/>
          <w:i/>
          <w:iCs/>
        </w:rPr>
        <w:t>Corrective Action One</w:t>
      </w:r>
    </w:p>
    <w:p w14:paraId="74D36E5E" w14:textId="77777777" w:rsidR="00F973C4" w:rsidRPr="00F973C4" w:rsidRDefault="00F973C4" w:rsidP="00F973C4">
      <w:pPr>
        <w:pStyle w:val="BulletList"/>
      </w:pPr>
      <w:r>
        <w:rPr>
          <w:b/>
          <w:bCs/>
          <w:i/>
          <w:iCs/>
        </w:rPr>
        <w:t xml:space="preserve">Corrective Action </w:t>
      </w:r>
      <w:r w:rsidR="008D0D45">
        <w:rPr>
          <w:b/>
          <w:bCs/>
          <w:i/>
          <w:iCs/>
        </w:rPr>
        <w:t>Two</w:t>
      </w:r>
    </w:p>
    <w:p w14:paraId="6E3DF5F2" w14:textId="77777777" w:rsidR="008D0D45" w:rsidRPr="008D0D45" w:rsidRDefault="00F973C4" w:rsidP="008D0D45">
      <w:pPr>
        <w:pStyle w:val="BulletList"/>
      </w:pPr>
      <w:r>
        <w:rPr>
          <w:b/>
          <w:bCs/>
          <w:i/>
          <w:iCs/>
        </w:rPr>
        <w:t>C</w:t>
      </w:r>
      <w:r w:rsidR="008D0D45">
        <w:rPr>
          <w:b/>
          <w:bCs/>
          <w:i/>
          <w:iCs/>
        </w:rPr>
        <w:t>orrective Action Three</w:t>
      </w:r>
    </w:p>
    <w:p w14:paraId="5A113109" w14:textId="77777777" w:rsidR="008D0D45" w:rsidRPr="008D0D45" w:rsidRDefault="008D0D45" w:rsidP="008D0D45">
      <w:pPr>
        <w:pStyle w:val="BulletList"/>
      </w:pPr>
      <w:r>
        <w:rPr>
          <w:b/>
          <w:bCs/>
          <w:i/>
          <w:iCs/>
        </w:rPr>
        <w:t xml:space="preserve">Corrective Action Four </w:t>
      </w:r>
    </w:p>
    <w:p w14:paraId="6093044E" w14:textId="77777777" w:rsidR="00C846A2" w:rsidRPr="008D0D45" w:rsidRDefault="008D0D45" w:rsidP="008D0D45">
      <w:pPr>
        <w:pStyle w:val="BulletList"/>
        <w:numPr>
          <w:ilvl w:val="0"/>
          <w:numId w:val="0"/>
        </w:numPr>
      </w:pPr>
      <w:r>
        <w:t xml:space="preserve">As noted in the </w:t>
      </w:r>
      <w:r>
        <w:rPr>
          <w:b/>
          <w:bCs/>
          <w:i/>
          <w:iCs/>
        </w:rPr>
        <w:t xml:space="preserve">Corrective Action Letter </w:t>
      </w:r>
      <w:r>
        <w:t>these items</w:t>
      </w:r>
      <w:r w:rsidR="00C846A2">
        <w:t xml:space="preserve"> and associated findings</w:t>
      </w:r>
      <w:r>
        <w:t xml:space="preserve"> were to be addressed within </w:t>
      </w:r>
      <w:r w:rsidR="00C846A2">
        <w:t xml:space="preserve">30 calendar days ending on </w:t>
      </w:r>
      <w:r w:rsidR="00C846A2" w:rsidRPr="003A6291">
        <w:rPr>
          <w:b/>
          <w:bCs/>
        </w:rPr>
        <w:t>(Month) (Date), (Year).</w:t>
      </w:r>
      <w:r w:rsidR="00C846A2">
        <w:t xml:space="preserve"> While it is noted steps may have been taken to rectify this identified corrective actions additional revisions are needed to the corrective actions listed below before they can be cleared and must be addressed before project close out </w:t>
      </w:r>
      <w:r w:rsidR="009C7796">
        <w:t xml:space="preserve">scheduled for </w:t>
      </w:r>
      <w:r w:rsidR="009C7796" w:rsidRPr="003A6291">
        <w:rPr>
          <w:b/>
          <w:bCs/>
        </w:rPr>
        <w:t>(Month) (Date), (Year).</w:t>
      </w:r>
    </w:p>
    <w:p w14:paraId="0318FC9B" w14:textId="77777777" w:rsidR="00F973C4" w:rsidRPr="00F973C4" w:rsidRDefault="00F973C4" w:rsidP="005333F7">
      <w:pPr>
        <w:spacing w:after="0" w:line="240" w:lineRule="auto"/>
        <w:jc w:val="left"/>
      </w:pPr>
    </w:p>
    <w:p w14:paraId="709F78BC" w14:textId="77777777" w:rsidR="00C846A2" w:rsidRPr="00F973C4" w:rsidRDefault="00C846A2" w:rsidP="00C846A2">
      <w:pPr>
        <w:pStyle w:val="BulletList"/>
      </w:pPr>
      <w:r>
        <w:rPr>
          <w:b/>
          <w:bCs/>
          <w:i/>
          <w:iCs/>
        </w:rPr>
        <w:t>Additional Revision One</w:t>
      </w:r>
    </w:p>
    <w:p w14:paraId="30E7A781" w14:textId="77777777" w:rsidR="00C846A2" w:rsidRPr="00F973C4" w:rsidRDefault="00C846A2" w:rsidP="00C846A2">
      <w:pPr>
        <w:pStyle w:val="BulletList"/>
      </w:pPr>
      <w:r>
        <w:rPr>
          <w:b/>
          <w:bCs/>
          <w:i/>
          <w:iCs/>
        </w:rPr>
        <w:t>Additional Revision Two</w:t>
      </w:r>
    </w:p>
    <w:p w14:paraId="4211DD4D" w14:textId="77777777" w:rsidR="00C846A2" w:rsidRPr="008D0D45" w:rsidRDefault="00B36207" w:rsidP="00C846A2">
      <w:pPr>
        <w:pStyle w:val="BulletList"/>
      </w:pPr>
      <w:r>
        <w:rPr>
          <w:b/>
          <w:bCs/>
          <w:i/>
          <w:iCs/>
        </w:rPr>
        <w:t>Additional Revision</w:t>
      </w:r>
      <w:r w:rsidR="00C846A2">
        <w:rPr>
          <w:b/>
          <w:bCs/>
          <w:i/>
          <w:iCs/>
        </w:rPr>
        <w:t xml:space="preserve"> Three</w:t>
      </w:r>
    </w:p>
    <w:p w14:paraId="426399DB" w14:textId="77777777" w:rsidR="00C846A2" w:rsidRPr="008D0D45" w:rsidRDefault="00B36207" w:rsidP="00C846A2">
      <w:pPr>
        <w:pStyle w:val="BulletList"/>
      </w:pPr>
      <w:r>
        <w:rPr>
          <w:b/>
          <w:bCs/>
          <w:i/>
          <w:iCs/>
        </w:rPr>
        <w:t>Additional Revision</w:t>
      </w:r>
      <w:r w:rsidR="00C846A2">
        <w:rPr>
          <w:b/>
          <w:bCs/>
          <w:i/>
          <w:iCs/>
        </w:rPr>
        <w:t xml:space="preserve"> Four </w:t>
      </w:r>
    </w:p>
    <w:p w14:paraId="021239F5" w14:textId="77777777" w:rsidR="00B36207" w:rsidRDefault="00B36207" w:rsidP="00B36207">
      <w:pPr>
        <w:pStyle w:val="BulletList"/>
        <w:numPr>
          <w:ilvl w:val="0"/>
          <w:numId w:val="0"/>
        </w:numPr>
        <w:ind w:left="360"/>
      </w:pPr>
    </w:p>
    <w:p w14:paraId="104625DA" w14:textId="77777777" w:rsidR="00B36207" w:rsidRDefault="00B36207" w:rsidP="00B36207">
      <w:pPr>
        <w:pStyle w:val="BulletList"/>
        <w:numPr>
          <w:ilvl w:val="0"/>
          <w:numId w:val="0"/>
        </w:numPr>
        <w:ind w:left="360"/>
      </w:pPr>
      <w:r>
        <w:t xml:space="preserve">Please do not hesitate to contact </w:t>
      </w:r>
      <w:r w:rsidRPr="003A6291">
        <w:rPr>
          <w:b/>
          <w:bCs/>
        </w:rPr>
        <w:t>(DED Contact)</w:t>
      </w:r>
      <w:r>
        <w:t xml:space="preserve"> should you or your staff have any questions or concerns regarding the additional revisions, who can be reached at </w:t>
      </w:r>
      <w:r w:rsidRPr="003A6291">
        <w:rPr>
          <w:b/>
          <w:bCs/>
        </w:rPr>
        <w:t>(E-mail and/or Phone Number).</w:t>
      </w:r>
    </w:p>
    <w:p w14:paraId="6E26D85D" w14:textId="77777777" w:rsidR="00B36207" w:rsidRPr="00B36207" w:rsidRDefault="00B36207" w:rsidP="00B36207">
      <w:pPr>
        <w:pStyle w:val="BulletList"/>
        <w:numPr>
          <w:ilvl w:val="0"/>
          <w:numId w:val="0"/>
        </w:numPr>
        <w:ind w:left="720" w:hanging="360"/>
        <w:rPr>
          <w:rFonts w:cs="Arial"/>
        </w:rPr>
      </w:pPr>
    </w:p>
    <w:p w14:paraId="63475328" w14:textId="77777777" w:rsidR="00B36207" w:rsidRPr="00B36207" w:rsidRDefault="00B36207" w:rsidP="00B36207">
      <w:pPr>
        <w:pStyle w:val="NoSpacing"/>
        <w:rPr>
          <w:rFonts w:ascii="Arial" w:hAnsi="Arial" w:cs="Arial"/>
        </w:rPr>
      </w:pPr>
      <w:r w:rsidRPr="00B36207">
        <w:rPr>
          <w:rFonts w:ascii="Arial" w:hAnsi="Arial" w:cs="Arial"/>
        </w:rPr>
        <w:t>Sincerely,</w:t>
      </w:r>
    </w:p>
    <w:p w14:paraId="424E0A9C" w14:textId="77777777" w:rsidR="00B36207" w:rsidRPr="003A6291" w:rsidRDefault="00B36207" w:rsidP="00B36207">
      <w:pPr>
        <w:pStyle w:val="NoSpacing"/>
        <w:rPr>
          <w:rFonts w:ascii="Arial" w:hAnsi="Arial" w:cs="Arial"/>
          <w:b/>
          <w:bCs/>
        </w:rPr>
      </w:pPr>
      <w:r w:rsidRPr="003A6291">
        <w:rPr>
          <w:rFonts w:ascii="Arial" w:hAnsi="Arial" w:cs="Arial"/>
          <w:b/>
          <w:bCs/>
        </w:rPr>
        <w:t>Contact Name</w:t>
      </w:r>
    </w:p>
    <w:p w14:paraId="46F9DDC9" w14:textId="77777777" w:rsidR="00B36207" w:rsidRPr="003A6291" w:rsidRDefault="00B36207" w:rsidP="00B36207">
      <w:pPr>
        <w:pStyle w:val="NoSpacing"/>
        <w:rPr>
          <w:rFonts w:ascii="Arial" w:hAnsi="Arial" w:cs="Arial"/>
          <w:b/>
          <w:bCs/>
        </w:rPr>
      </w:pPr>
      <w:r w:rsidRPr="003A6291">
        <w:rPr>
          <w:rFonts w:ascii="Arial" w:hAnsi="Arial" w:cs="Arial"/>
          <w:b/>
          <w:bCs/>
        </w:rPr>
        <w:t>Position, Department</w:t>
      </w:r>
    </w:p>
    <w:p w14:paraId="7ABE3D0F" w14:textId="77777777" w:rsidR="00B36207" w:rsidRPr="00B36207" w:rsidRDefault="00B36207" w:rsidP="00B36207">
      <w:pPr>
        <w:pStyle w:val="NoSpacing"/>
        <w:rPr>
          <w:rFonts w:ascii="Arial" w:hAnsi="Arial" w:cs="Arial"/>
        </w:rPr>
      </w:pPr>
      <w:r w:rsidRPr="00B36207">
        <w:rPr>
          <w:rFonts w:ascii="Arial" w:hAnsi="Arial" w:cs="Arial"/>
        </w:rPr>
        <w:t xml:space="preserve">State of Nebraska </w:t>
      </w:r>
    </w:p>
    <w:p w14:paraId="6F396EDE" w14:textId="77777777" w:rsidR="00B36207" w:rsidRPr="00B36207" w:rsidRDefault="00B36207" w:rsidP="00B36207">
      <w:pPr>
        <w:pStyle w:val="NoSpacing"/>
        <w:rPr>
          <w:rFonts w:ascii="Arial" w:hAnsi="Arial" w:cs="Arial"/>
        </w:rPr>
      </w:pPr>
      <w:r w:rsidRPr="00B36207">
        <w:rPr>
          <w:rFonts w:ascii="Arial" w:hAnsi="Arial" w:cs="Arial"/>
        </w:rPr>
        <w:t>Department of Economic Development</w:t>
      </w:r>
    </w:p>
    <w:p w14:paraId="60017358" w14:textId="1DF04086" w:rsidR="00B36207" w:rsidRPr="00AB4CA2" w:rsidRDefault="00B36207" w:rsidP="00AB4CA2">
      <w:pPr>
        <w:pStyle w:val="NoSpacing"/>
        <w:rPr>
          <w:rFonts w:ascii="Arial" w:hAnsi="Arial" w:cs="Arial"/>
        </w:rPr>
      </w:pPr>
    </w:p>
    <w:sectPr w:rsidR="00B36207" w:rsidRPr="00AB4CA2" w:rsidSect="00ED09D2">
      <w:headerReference w:type="default"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38AF5" w14:textId="77777777" w:rsidR="00E07328" w:rsidRDefault="00E07328" w:rsidP="00796AF1">
      <w:r>
        <w:separator/>
      </w:r>
    </w:p>
  </w:endnote>
  <w:endnote w:type="continuationSeparator" w:id="0">
    <w:p w14:paraId="3A0959D5" w14:textId="77777777" w:rsidR="00E07328" w:rsidRDefault="00E07328" w:rsidP="00796AF1">
      <w:r>
        <w:continuationSeparator/>
      </w:r>
    </w:p>
  </w:endnote>
  <w:endnote w:type="continuationNotice" w:id="1">
    <w:p w14:paraId="7B21D05D" w14:textId="77777777" w:rsidR="00E07328" w:rsidRDefault="00E07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default"/>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0486054C" w14:textId="00F2C399"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58241" behindDoc="1" locked="0" layoutInCell="1" allowOverlap="1" wp14:anchorId="6CC00E96" wp14:editId="1EFC9352">
              <wp:simplePos x="0" y="0"/>
              <wp:positionH relativeFrom="page">
                <wp:align>left</wp:align>
              </wp:positionH>
              <wp:positionV relativeFrom="page">
                <wp:align>bottom</wp:align>
              </wp:positionV>
              <wp:extent cx="10074257" cy="931484"/>
              <wp:effectExtent l="0" t="0" r="381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0964" cy="936727"/>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sz w:val="20"/>
        <w:szCs w:val="21"/>
      </w:rPr>
      <w:id w:val="1771737292"/>
      <w:docPartObj>
        <w:docPartGallery w:val="Page Numbers (Bottom of Page)"/>
        <w:docPartUnique/>
      </w:docPartObj>
    </w:sdtPr>
    <w:sdtEndPr>
      <w:rPr>
        <w:rStyle w:val="PageNumber"/>
      </w:rPr>
    </w:sdtEndPr>
    <w:sdtContent>
      <w:p w14:paraId="71E4042D" w14:textId="77777777" w:rsidR="00030BB7" w:rsidRPr="007A3900" w:rsidRDefault="00030BB7" w:rsidP="00E86626">
        <w:pPr>
          <w:pStyle w:val="Footer"/>
          <w:framePr w:wrap="none" w:vAnchor="text" w:hAnchor="page" w:x="15101" w:y="454"/>
          <w:rPr>
            <w:rStyle w:val="PageNumber"/>
            <w:b/>
            <w:bCs/>
            <w:color w:val="FFFFFF" w:themeColor="background1"/>
            <w:sz w:val="20"/>
            <w:szCs w:val="21"/>
          </w:rPr>
        </w:pPr>
        <w:r>
          <w:rPr>
            <w:rStyle w:val="PageNumber"/>
            <w:b/>
            <w:bCs/>
            <w:color w:val="FFFFFF" w:themeColor="background1"/>
            <w:sz w:val="20"/>
            <w:szCs w:val="21"/>
          </w:rPr>
          <w:t>5</w:t>
        </w:r>
      </w:p>
    </w:sdtContent>
  </w:sdt>
  <w:p w14:paraId="53811793" w14:textId="77777777" w:rsidR="00030BB7" w:rsidRDefault="00030BB7" w:rsidP="00E86626">
    <w:pPr>
      <w:pStyle w:val="Footer"/>
    </w:pPr>
    <w:r>
      <w:rPr>
        <w:noProof/>
      </w:rPr>
      <w:drawing>
        <wp:anchor distT="0" distB="0" distL="114300" distR="114300" simplePos="0" relativeHeight="251658240" behindDoc="1" locked="0" layoutInCell="1" allowOverlap="1" wp14:anchorId="5AAC69F5" wp14:editId="2369CC8C">
          <wp:simplePos x="0" y="0"/>
          <wp:positionH relativeFrom="column">
            <wp:posOffset>-2615878</wp:posOffset>
          </wp:positionH>
          <wp:positionV relativeFrom="page">
            <wp:align>bottom</wp:align>
          </wp:positionV>
          <wp:extent cx="11760347"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66996" cy="9320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4C88" w14:textId="77777777" w:rsidR="00E07328" w:rsidRDefault="00E07328" w:rsidP="00796AF1">
      <w:r>
        <w:separator/>
      </w:r>
    </w:p>
  </w:footnote>
  <w:footnote w:type="continuationSeparator" w:id="0">
    <w:p w14:paraId="1AEC9677" w14:textId="77777777" w:rsidR="00E07328" w:rsidRDefault="00E07328" w:rsidP="00796AF1">
      <w:r>
        <w:continuationSeparator/>
      </w:r>
    </w:p>
  </w:footnote>
  <w:footnote w:type="continuationNotice" w:id="1">
    <w:p w14:paraId="3764CE9D" w14:textId="77777777" w:rsidR="00E07328" w:rsidRDefault="00E073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CC29" w14:textId="77777777" w:rsidR="00030BB7" w:rsidRPr="003C4424" w:rsidRDefault="00030BB7" w:rsidP="00876C46">
    <w:pPr>
      <w:jc w:val="right"/>
      <w:rPr>
        <w:sz w:val="2"/>
        <w:szCs w:val="2"/>
      </w:rPr>
    </w:pPr>
    <w:r>
      <w:rPr>
        <w:noProof/>
      </w:rPr>
      <w:drawing>
        <wp:inline distT="0" distB="0" distL="0" distR="0" wp14:anchorId="785E013F" wp14:editId="4962C22D">
          <wp:extent cx="1622324" cy="465667"/>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042F" w14:textId="77777777" w:rsidR="00030BB7" w:rsidRDefault="00030BB7" w:rsidP="00233525">
    <w:pPr>
      <w:pStyle w:val="Header"/>
      <w:tabs>
        <w:tab w:val="clear" w:pos="4680"/>
        <w:tab w:val="clear" w:pos="9360"/>
        <w:tab w:val="left" w:pos="121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292830">
    <w:abstractNumId w:val="12"/>
  </w:num>
  <w:num w:numId="2" w16cid:durableId="88816210">
    <w:abstractNumId w:val="8"/>
  </w:num>
  <w:num w:numId="3" w16cid:durableId="420489056">
    <w:abstractNumId w:val="0"/>
  </w:num>
  <w:num w:numId="4" w16cid:durableId="1955794514">
    <w:abstractNumId w:val="2"/>
  </w:num>
  <w:num w:numId="5" w16cid:durableId="348603472">
    <w:abstractNumId w:val="1"/>
  </w:num>
  <w:num w:numId="6" w16cid:durableId="1807580722">
    <w:abstractNumId w:val="13"/>
  </w:num>
  <w:num w:numId="7" w16cid:durableId="505511457">
    <w:abstractNumId w:val="9"/>
  </w:num>
  <w:num w:numId="8" w16cid:durableId="100955332">
    <w:abstractNumId w:val="10"/>
  </w:num>
  <w:num w:numId="9" w16cid:durableId="1232497179">
    <w:abstractNumId w:val="2"/>
  </w:num>
  <w:num w:numId="10" w16cid:durableId="1017776804">
    <w:abstractNumId w:val="11"/>
  </w:num>
  <w:num w:numId="11" w16cid:durableId="1533960381">
    <w:abstractNumId w:val="5"/>
  </w:num>
  <w:num w:numId="12" w16cid:durableId="1906453126">
    <w:abstractNumId w:val="3"/>
  </w:num>
  <w:num w:numId="13" w16cid:durableId="1637107452">
    <w:abstractNumId w:val="7"/>
  </w:num>
  <w:num w:numId="14" w16cid:durableId="1253316311">
    <w:abstractNumId w:val="14"/>
  </w:num>
  <w:num w:numId="15" w16cid:durableId="2034844150">
    <w:abstractNumId w:val="4"/>
  </w:num>
  <w:num w:numId="16" w16cid:durableId="198620246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3A6291"/>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60921"/>
    <w:rsid w:val="00060C3F"/>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A35"/>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2D5A"/>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3110"/>
    <w:rsid w:val="001331F1"/>
    <w:rsid w:val="00133474"/>
    <w:rsid w:val="001349F4"/>
    <w:rsid w:val="001351A7"/>
    <w:rsid w:val="00135478"/>
    <w:rsid w:val="00135E37"/>
    <w:rsid w:val="0013637A"/>
    <w:rsid w:val="00136779"/>
    <w:rsid w:val="00137CB4"/>
    <w:rsid w:val="00140E3C"/>
    <w:rsid w:val="00141BB6"/>
    <w:rsid w:val="00142A75"/>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269"/>
    <w:rsid w:val="00165EA0"/>
    <w:rsid w:val="00166071"/>
    <w:rsid w:val="001669FC"/>
    <w:rsid w:val="00166B68"/>
    <w:rsid w:val="00166DBE"/>
    <w:rsid w:val="001674EF"/>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4337"/>
    <w:rsid w:val="002648B6"/>
    <w:rsid w:val="00264B75"/>
    <w:rsid w:val="00265B77"/>
    <w:rsid w:val="00266283"/>
    <w:rsid w:val="0026745E"/>
    <w:rsid w:val="00267CBB"/>
    <w:rsid w:val="00267DA5"/>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804AD"/>
    <w:rsid w:val="00280ABC"/>
    <w:rsid w:val="00280D82"/>
    <w:rsid w:val="00281255"/>
    <w:rsid w:val="002816E2"/>
    <w:rsid w:val="00282004"/>
    <w:rsid w:val="00282EF8"/>
    <w:rsid w:val="002841DA"/>
    <w:rsid w:val="0028466C"/>
    <w:rsid w:val="0028477D"/>
    <w:rsid w:val="00284CC0"/>
    <w:rsid w:val="00285A39"/>
    <w:rsid w:val="00286320"/>
    <w:rsid w:val="002863A9"/>
    <w:rsid w:val="00286455"/>
    <w:rsid w:val="0028657F"/>
    <w:rsid w:val="002878A5"/>
    <w:rsid w:val="0028792E"/>
    <w:rsid w:val="00287B55"/>
    <w:rsid w:val="00287BBF"/>
    <w:rsid w:val="00292214"/>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AA0"/>
    <w:rsid w:val="00322AEE"/>
    <w:rsid w:val="00322D1E"/>
    <w:rsid w:val="00324417"/>
    <w:rsid w:val="0032454C"/>
    <w:rsid w:val="003257F9"/>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71E7"/>
    <w:rsid w:val="00347413"/>
    <w:rsid w:val="00347A0A"/>
    <w:rsid w:val="00347C40"/>
    <w:rsid w:val="00347CB4"/>
    <w:rsid w:val="003507EE"/>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291"/>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D1F"/>
    <w:rsid w:val="00447E5D"/>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833"/>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0EC"/>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0D45"/>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60F2"/>
    <w:rsid w:val="00906470"/>
    <w:rsid w:val="00907B63"/>
    <w:rsid w:val="00910935"/>
    <w:rsid w:val="0091119D"/>
    <w:rsid w:val="00912CBA"/>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53A0"/>
    <w:rsid w:val="0094613B"/>
    <w:rsid w:val="00946330"/>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796"/>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20F2"/>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0BD"/>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779"/>
    <w:rsid w:val="00A60A10"/>
    <w:rsid w:val="00A60C19"/>
    <w:rsid w:val="00A60DE1"/>
    <w:rsid w:val="00A633F2"/>
    <w:rsid w:val="00A64098"/>
    <w:rsid w:val="00A641CE"/>
    <w:rsid w:val="00A64AF6"/>
    <w:rsid w:val="00A65FFE"/>
    <w:rsid w:val="00A6636E"/>
    <w:rsid w:val="00A66715"/>
    <w:rsid w:val="00A67921"/>
    <w:rsid w:val="00A71907"/>
    <w:rsid w:val="00A71FAF"/>
    <w:rsid w:val="00A72185"/>
    <w:rsid w:val="00A72292"/>
    <w:rsid w:val="00A726A8"/>
    <w:rsid w:val="00A72ACB"/>
    <w:rsid w:val="00A72BD6"/>
    <w:rsid w:val="00A73700"/>
    <w:rsid w:val="00A7370C"/>
    <w:rsid w:val="00A73886"/>
    <w:rsid w:val="00A73B7F"/>
    <w:rsid w:val="00A73C7F"/>
    <w:rsid w:val="00A73F3D"/>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4CA2"/>
    <w:rsid w:val="00AB5250"/>
    <w:rsid w:val="00AB5401"/>
    <w:rsid w:val="00AB59E2"/>
    <w:rsid w:val="00AB5EF4"/>
    <w:rsid w:val="00AB6C46"/>
    <w:rsid w:val="00AB6F8A"/>
    <w:rsid w:val="00AB7139"/>
    <w:rsid w:val="00AB7BA8"/>
    <w:rsid w:val="00AC0F5E"/>
    <w:rsid w:val="00AC1EFB"/>
    <w:rsid w:val="00AC1F92"/>
    <w:rsid w:val="00AC2371"/>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A64"/>
    <w:rsid w:val="00B35461"/>
    <w:rsid w:val="00B35808"/>
    <w:rsid w:val="00B36207"/>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7320"/>
    <w:rsid w:val="00C675BE"/>
    <w:rsid w:val="00C676C0"/>
    <w:rsid w:val="00C7047F"/>
    <w:rsid w:val="00C70938"/>
    <w:rsid w:val="00C70ABD"/>
    <w:rsid w:val="00C7121B"/>
    <w:rsid w:val="00C71268"/>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A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F75"/>
    <w:rsid w:val="00D0332C"/>
    <w:rsid w:val="00D038B9"/>
    <w:rsid w:val="00D04758"/>
    <w:rsid w:val="00D04794"/>
    <w:rsid w:val="00D04994"/>
    <w:rsid w:val="00D04E6E"/>
    <w:rsid w:val="00D04ECC"/>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37F3B"/>
    <w:rsid w:val="00D40B5A"/>
    <w:rsid w:val="00D40C40"/>
    <w:rsid w:val="00D420DD"/>
    <w:rsid w:val="00D4239A"/>
    <w:rsid w:val="00D426D6"/>
    <w:rsid w:val="00D42FE6"/>
    <w:rsid w:val="00D431A5"/>
    <w:rsid w:val="00D43870"/>
    <w:rsid w:val="00D43902"/>
    <w:rsid w:val="00D43AB9"/>
    <w:rsid w:val="00D43F71"/>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FEB"/>
    <w:rsid w:val="00E02655"/>
    <w:rsid w:val="00E02C34"/>
    <w:rsid w:val="00E02DAF"/>
    <w:rsid w:val="00E03D05"/>
    <w:rsid w:val="00E04EE7"/>
    <w:rsid w:val="00E05236"/>
    <w:rsid w:val="00E05738"/>
    <w:rsid w:val="00E05B14"/>
    <w:rsid w:val="00E06BBA"/>
    <w:rsid w:val="00E07328"/>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F75"/>
    <w:rsid w:val="00EE45BC"/>
    <w:rsid w:val="00EE49C1"/>
    <w:rsid w:val="00EE4E22"/>
    <w:rsid w:val="00EE53A2"/>
    <w:rsid w:val="00EE5684"/>
    <w:rsid w:val="00EE5C9F"/>
    <w:rsid w:val="00EE6378"/>
    <w:rsid w:val="00EF075D"/>
    <w:rsid w:val="00EF0914"/>
    <w:rsid w:val="00EF0A2F"/>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1C72"/>
    <w:rsid w:val="00F52C01"/>
    <w:rsid w:val="00F53C22"/>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449B"/>
    <w:rsid w:val="00F94BC6"/>
    <w:rsid w:val="00F952B3"/>
    <w:rsid w:val="00F955A1"/>
    <w:rsid w:val="00F9560C"/>
    <w:rsid w:val="00F961F6"/>
    <w:rsid w:val="00F96B58"/>
    <w:rsid w:val="00F96D2A"/>
    <w:rsid w:val="00F973C4"/>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42057"/>
  <w15:chartTrackingRefBased/>
  <w15:docId w15:val="{FB274270-E9F1-481D-9DAE-8D8C3F9E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A20250"/>
    <w:pPr>
      <w:keepNext/>
      <w:keepLines/>
      <w:numPr>
        <w:numId w:val="5"/>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1"/>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Pryor\Downloads\Monitoring%20&amp;%20Compliance_Appendix%20L_Corrective%20Action%20Incomplete%20Letter.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2.xml><?xml version="1.0" encoding="utf-8"?>
<ds:datastoreItem xmlns:ds="http://schemas.openxmlformats.org/officeDocument/2006/customXml" ds:itemID="{07FFA9EF-02D5-4C81-99B3-22C68C28B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4.xml><?xml version="1.0" encoding="utf-8"?>
<ds:datastoreItem xmlns:ds="http://schemas.openxmlformats.org/officeDocument/2006/customXml" ds:itemID="{F13A1400-2F20-48B9-973A-CB2E6C8460A6}">
  <ds:schemaRefs>
    <ds:schemaRef ds:uri="http://purl.org/dc/dcmitype/"/>
    <ds:schemaRef ds:uri="bd716989-da19-4ca4-9baa-c1dd083832f3"/>
    <ds:schemaRef ds:uri="http://www.w3.org/XML/1998/namespace"/>
    <ds:schemaRef ds:uri="http://purl.org/dc/term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45fbaab2-73cb-46d9-8966-2d8f7b0ebdd3"/>
    <ds:schemaRef ds:uri="ee037031-5fec-47c4-a785-78112dc5ccae"/>
  </ds:schemaRefs>
</ds:datastoreItem>
</file>

<file path=docProps/app.xml><?xml version="1.0" encoding="utf-8"?>
<Properties xmlns="http://schemas.openxmlformats.org/officeDocument/2006/extended-properties" xmlns:vt="http://schemas.openxmlformats.org/officeDocument/2006/docPropsVTypes">
  <Template>Monitoring &amp; Compliance_Appendix L_Corrective Action Incomplete Letter</Template>
  <TotalTime>3</TotalTime>
  <Pages>2</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Pryor</dc:creator>
  <cp:keywords/>
  <dc:description/>
  <cp:lastModifiedBy>Ashley Napier</cp:lastModifiedBy>
  <cp:revision>2</cp:revision>
  <cp:lastPrinted>2021-10-29T17:53:00Z</cp:lastPrinted>
  <dcterms:created xsi:type="dcterms:W3CDTF">2022-08-26T18:36:00Z</dcterms:created>
  <dcterms:modified xsi:type="dcterms:W3CDTF">2022-11-18T15:48:00Z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